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520" w:lineRule="atLeast"/>
        <w:ind w:left="0" w:right="0" w:firstLine="640"/>
        <w:jc w:val="left"/>
        <w:rPr>
          <w:rFonts w:ascii="Arial" w:hAnsi="Arial" w:cs="Arial"/>
          <w:color w:val="000000"/>
          <w:sz w:val="17"/>
          <w:szCs w:val="17"/>
        </w:rPr>
      </w:pPr>
      <w:r>
        <w:rPr>
          <w:rFonts w:hint="default" w:ascii="Arial" w:hAnsi="Arial" w:eastAsia="宋体" w:cs="Arial"/>
          <w:color w:val="000000"/>
          <w:kern w:val="0"/>
          <w:sz w:val="32"/>
          <w:szCs w:val="32"/>
          <w:lang w:val="en-US" w:eastAsia="zh-CN" w:bidi="ar"/>
        </w:rPr>
        <w:t>招聘新任教师岗位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520" w:lineRule="atLeast"/>
        <w:ind w:left="0" w:right="0" w:firstLine="640"/>
        <w:jc w:val="left"/>
        <w:rPr>
          <w:rFonts w:hint="default" w:ascii="Arial" w:hAnsi="Arial" w:cs="Arial"/>
          <w:color w:val="000000"/>
          <w:sz w:val="17"/>
          <w:szCs w:val="17"/>
        </w:rPr>
      </w:pPr>
      <w:r>
        <w:rPr>
          <w:rFonts w:hint="default" w:ascii="Arial" w:hAnsi="Arial" w:eastAsia="宋体" w:cs="Arial"/>
          <w:color w:val="00000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0" w:beforeAutospacing="0" w:after="0" w:afterAutospacing="0" w:line="520" w:lineRule="atLeast"/>
        <w:ind w:left="0" w:right="0" w:firstLine="640"/>
        <w:jc w:val="left"/>
        <w:rPr>
          <w:rFonts w:hint="default" w:ascii="Arial" w:hAnsi="Arial" w:cs="Arial"/>
          <w:color w:val="000000"/>
          <w:sz w:val="17"/>
          <w:szCs w:val="17"/>
        </w:rPr>
      </w:pPr>
      <w:r>
        <w:rPr>
          <w:rFonts w:hint="default" w:ascii="Arial" w:hAnsi="Arial" w:eastAsia="宋体" w:cs="Arial"/>
          <w:color w:val="000000"/>
          <w:kern w:val="0"/>
          <w:sz w:val="32"/>
          <w:szCs w:val="32"/>
          <w:lang w:val="en-US" w:eastAsia="zh-CN" w:bidi="ar"/>
        </w:rPr>
        <w:t>一、中学（含职校）：</w:t>
      </w:r>
    </w:p>
    <w:tbl>
      <w:tblPr>
        <w:tblW w:w="9540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0"/>
        <w:gridCol w:w="900"/>
        <w:gridCol w:w="6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职位（学科）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3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 位 设 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云霄一中1人。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云霄二中1人，火田中学1人。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云霄一中分校1人。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中学体育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云霄一中1人，云霄一中分校1人，竹塔学校1人。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中学信息技术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云霄职业技术学校1人。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中学心理健康教师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云霄四中1人。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高中化学教师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ind w:left="0" w:firstLine="140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（研究生学历）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云霄一中1人。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高中政治教师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（研究生学历）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云霄一中1人。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高中英语教师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（研究生学历）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云霄二中1人。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8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snapToGrid w:val="0"/>
                <w:color w:val="666666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156" w:beforeAutospacing="0" w:after="156" w:afterAutospacing="0" w:line="520" w:lineRule="atLeast"/>
        <w:ind w:left="0" w:right="0" w:firstLine="640"/>
        <w:jc w:val="left"/>
        <w:rPr>
          <w:rFonts w:hint="default" w:ascii="Arial" w:hAnsi="Arial" w:cs="Arial"/>
          <w:color w:val="000000"/>
          <w:sz w:val="17"/>
          <w:szCs w:val="17"/>
        </w:rPr>
      </w:pPr>
      <w:r>
        <w:rPr>
          <w:rFonts w:hint="default" w:ascii="Arial" w:hAnsi="Arial" w:eastAsia="宋体" w:cs="Arial"/>
          <w:color w:val="000000"/>
          <w:kern w:val="0"/>
          <w:sz w:val="32"/>
          <w:szCs w:val="32"/>
          <w:lang w:val="en-US" w:eastAsia="zh-CN" w:bidi="ar"/>
        </w:rPr>
        <w:t>二、小学、专门职位、幼儿园：</w:t>
      </w:r>
    </w:p>
    <w:tbl>
      <w:tblPr>
        <w:tblW w:w="9540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9"/>
        <w:gridCol w:w="851"/>
        <w:gridCol w:w="6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职位（学科）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3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 位 设 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3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第二实验小学2人，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马铺中心小学2人(乌螺小学、枧河小学各1人)，陈岱中心小学2人(礁美小学、竹港小学各1人)，火田中心小学1人(高田小学)，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竹塔学校1人。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23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第二实验小学2人，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马铺中心小学2人(乌螺小学、枧河小学各1人)，陈岱中心小学2人(礁美小学、竹港小学各1人)，火田中心小学1人(大坑小学)，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竹塔学校1人。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3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第二实验小学1人，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云陵中心小学1人(云陵一小)，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东厦中心小学1人(荷步小学)。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3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陈岱中心小学1人(礁美小学)，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火田中心小学1人(佳园小学)。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3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陈岱中心小学1人(竹港小学)，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马铺中心小学1人(枧河小学)。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3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专门职位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回原支教服务学校任教。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3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莆美4人(莆美幼儿园3人，双溪口幼儿园1人)，陈岱3人(礁美幼儿园2人，陈岱中心幼儿园1人)，东厦3人(浯田幼儿园2人，东厦中心幼儿园1人)。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3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666666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line="360" w:lineRule="atLeast"/>
              <w:jc w:val="center"/>
              <w:rPr>
                <w:rFonts w:hint="default" w:ascii="Arial" w:hAnsi="Arial" w:cs="Arial"/>
                <w:color w:val="666666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snapToGrid w:val="0"/>
                <w:color w:val="666666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E7CB1"/>
    <w:rsid w:val="3B8E7CB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Hyperlink"/>
    <w:basedOn w:val="3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2018-05-11T02:43:00Z</dcterms:created>
  <dc:creator>ASUS</dc:creator>
  <cp:lastModifiedBy>ASUS</cp:lastModifiedBy>
  <dcterms:modified xsi:type="dcterms:W3CDTF">2018-05-11T02:44:02Z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