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eastAsia="zh-CN" w:bidi="ar"/>
        </w:rPr>
        <w:t>青岛市城阳区教育系统公开招聘教师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eastAsia="zh-CN" w:bidi="ar"/>
        </w:rPr>
        <w:t>进入资格审查范围考生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bidi="ar"/>
        </w:rPr>
        <w:t>健康承诺书</w:t>
      </w:r>
    </w:p>
    <w:tbl>
      <w:tblPr>
        <w:tblStyle w:val="4"/>
        <w:tblpPr w:leftFromText="180" w:rightFromText="180" w:vertAnchor="text" w:horzAnchor="page" w:tblpX="1800" w:tblpY="541"/>
        <w:tblOverlap w:val="never"/>
        <w:tblW w:w="88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2356"/>
        <w:gridCol w:w="1551"/>
        <w:gridCol w:w="3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14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考生姓名</w:t>
            </w:r>
          </w:p>
        </w:tc>
        <w:tc>
          <w:tcPr>
            <w:tcW w:w="235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准考证号</w:t>
            </w:r>
          </w:p>
        </w:tc>
        <w:tc>
          <w:tcPr>
            <w:tcW w:w="337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614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联系方式</w:t>
            </w:r>
          </w:p>
        </w:tc>
        <w:tc>
          <w:tcPr>
            <w:tcW w:w="2356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551" w:type="dxa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身份证号</w:t>
            </w:r>
          </w:p>
        </w:tc>
        <w:tc>
          <w:tcPr>
            <w:tcW w:w="3377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1" w:hRule="atLeast"/>
        </w:trPr>
        <w:tc>
          <w:tcPr>
            <w:tcW w:w="1614" w:type="dxa"/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bidi="ar"/>
              </w:rPr>
              <w:t>健康申明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1.是否为新冠肺炎疑似、确诊病例、无症状感染者或密切接触者？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2.是否为新冠肺炎治愈者？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 w:bidi="ar"/>
              </w:rPr>
              <w:t>资格审查前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14天内，是否出现发热（体温≥37.3℃）或其他呼吸道疾病症状？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 w:bidi="ar"/>
              </w:rPr>
              <w:t>资格审查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前21天内，是否从疫情高风险等级地区回考区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5.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 w:bidi="ar"/>
              </w:rPr>
              <w:t>资格审查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前14天内，是否从疫情中风险等级地区回考区？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6.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 w:bidi="ar"/>
              </w:rPr>
              <w:t>资格审查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前28天内，是否从国（境）外回考区？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 w:bidi="ar"/>
              </w:rPr>
              <w:t>7.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eastAsia="zh-CN" w:bidi="ar"/>
              </w:rPr>
              <w:t>资格审查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前21天内，所在社区（村居）是否发生疫情？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〇是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6"/>
                <w:szCs w:val="26"/>
                <w:lang w:bidi="ar"/>
              </w:rPr>
              <w:t xml:space="preserve"> </w:t>
            </w:r>
            <w:r>
              <w:rPr>
                <w:rFonts w:hint="eastAsia" w:ascii="TimesNewRomanPSMT" w:hAnsi="TimesNewRomanPSMT" w:cs="TimesNewRomanPSMT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 xml:space="preserve">〇否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3" w:hRule="atLeast"/>
        </w:trPr>
        <w:tc>
          <w:tcPr>
            <w:tcW w:w="1614" w:type="dxa"/>
            <w:noWrap w:val="0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bidi="ar"/>
              </w:rPr>
              <w:t>考生承诺</w:t>
            </w:r>
          </w:p>
        </w:tc>
        <w:tc>
          <w:tcPr>
            <w:tcW w:w="7284" w:type="dxa"/>
            <w:gridSpan w:val="3"/>
            <w:noWrap w:val="0"/>
            <w:vAlign w:val="top"/>
          </w:tcPr>
          <w:p>
            <w:pPr>
              <w:widowControl/>
              <w:spacing w:before="156" w:beforeLines="50" w:line="40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本人承诺：</w:t>
            </w:r>
          </w:p>
          <w:p>
            <w:pPr>
              <w:widowControl/>
              <w:spacing w:before="156" w:beforeLines="50" w:after="156" w:afterLines="50" w:line="400" w:lineRule="exact"/>
              <w:ind w:firstLine="496" w:firstLineChars="200"/>
              <w:jc w:val="left"/>
              <w:rPr>
                <w:spacing w:val="-6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26"/>
                <w:szCs w:val="26"/>
                <w:lang w:bidi="ar"/>
              </w:rPr>
              <w:t>以上信息属实，如有虚报、瞒报，本人愿承担一切责任及后果。</w:t>
            </w:r>
          </w:p>
          <w:p>
            <w:pPr>
              <w:widowControl/>
              <w:spacing w:before="312" w:beforeLines="100" w:after="312" w:afterLines="100" w:line="400" w:lineRule="exact"/>
              <w:ind w:firstLine="3120" w:firstLineChars="1200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  <w:u w:val="single"/>
                <w:lang w:bidi="ar"/>
              </w:rPr>
              <w:t xml:space="preserve">           </w:t>
            </w:r>
          </w:p>
          <w:p>
            <w:pPr>
              <w:widowControl/>
              <w:ind w:firstLine="3380" w:firstLineChars="1300"/>
              <w:jc w:val="left"/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日期：202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lang w:bidi="ar"/>
              </w:rPr>
              <w:t>月   日</w:t>
            </w:r>
          </w:p>
        </w:tc>
      </w:tr>
    </w:tbl>
    <w:p>
      <w:pPr>
        <w:rPr>
          <w:rFonts w:hint="eastAsia" w:ascii="宋体" w:hAnsi="宋体" w:cs="宋体"/>
          <w:color w:val="000000"/>
          <w:kern w:val="0"/>
          <w:szCs w:val="21"/>
          <w:lang w:bidi="ar"/>
        </w:rPr>
      </w:pPr>
    </w:p>
    <w:p>
      <w:pPr>
        <w:rPr>
          <w:rFonts w:hint="eastAsia" w:ascii="宋体" w:hAnsi="宋体" w:cs="宋体"/>
          <w:color w:val="000000"/>
          <w:kern w:val="0"/>
          <w:szCs w:val="21"/>
          <w:lang w:bidi="ar"/>
        </w:rPr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>注：“健康申明”中有一项为“是”的，考生入场前须提供资格审查前7日内有效核酸检测结果。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F6AE2"/>
    <w:rsid w:val="0000396E"/>
    <w:rsid w:val="00010513"/>
    <w:rsid w:val="00024099"/>
    <w:rsid w:val="00027078"/>
    <w:rsid w:val="00033770"/>
    <w:rsid w:val="00041FBE"/>
    <w:rsid w:val="00050EEA"/>
    <w:rsid w:val="00052542"/>
    <w:rsid w:val="0005365F"/>
    <w:rsid w:val="0005382E"/>
    <w:rsid w:val="00057127"/>
    <w:rsid w:val="00057EAB"/>
    <w:rsid w:val="00062162"/>
    <w:rsid w:val="000676F5"/>
    <w:rsid w:val="00070C1C"/>
    <w:rsid w:val="00077E64"/>
    <w:rsid w:val="00082709"/>
    <w:rsid w:val="00095D59"/>
    <w:rsid w:val="000A067E"/>
    <w:rsid w:val="000A1CD4"/>
    <w:rsid w:val="000A4E6B"/>
    <w:rsid w:val="000A57A1"/>
    <w:rsid w:val="000B5046"/>
    <w:rsid w:val="000B7753"/>
    <w:rsid w:val="000C3A08"/>
    <w:rsid w:val="000E5485"/>
    <w:rsid w:val="000E6C6F"/>
    <w:rsid w:val="000F3AA3"/>
    <w:rsid w:val="000F743E"/>
    <w:rsid w:val="001140CB"/>
    <w:rsid w:val="001257F5"/>
    <w:rsid w:val="00127234"/>
    <w:rsid w:val="0013129D"/>
    <w:rsid w:val="00133C37"/>
    <w:rsid w:val="00134B50"/>
    <w:rsid w:val="00137934"/>
    <w:rsid w:val="0014014F"/>
    <w:rsid w:val="00147711"/>
    <w:rsid w:val="0015019D"/>
    <w:rsid w:val="00155229"/>
    <w:rsid w:val="00164EEE"/>
    <w:rsid w:val="001669EF"/>
    <w:rsid w:val="00166EAF"/>
    <w:rsid w:val="00167CDD"/>
    <w:rsid w:val="001713A5"/>
    <w:rsid w:val="00172753"/>
    <w:rsid w:val="00172C2F"/>
    <w:rsid w:val="00176E84"/>
    <w:rsid w:val="00181216"/>
    <w:rsid w:val="001844B1"/>
    <w:rsid w:val="00184AF5"/>
    <w:rsid w:val="00185D39"/>
    <w:rsid w:val="00186C2F"/>
    <w:rsid w:val="00196325"/>
    <w:rsid w:val="00196E1B"/>
    <w:rsid w:val="001A62F8"/>
    <w:rsid w:val="001C5BD6"/>
    <w:rsid w:val="001C63A5"/>
    <w:rsid w:val="001C6782"/>
    <w:rsid w:val="001C7B79"/>
    <w:rsid w:val="001D0C62"/>
    <w:rsid w:val="001D2DFA"/>
    <w:rsid w:val="001D63C4"/>
    <w:rsid w:val="001E07B7"/>
    <w:rsid w:val="001E287A"/>
    <w:rsid w:val="001E3B6C"/>
    <w:rsid w:val="001F735A"/>
    <w:rsid w:val="00205F92"/>
    <w:rsid w:val="00207F9A"/>
    <w:rsid w:val="00215EDC"/>
    <w:rsid w:val="00216072"/>
    <w:rsid w:val="00217582"/>
    <w:rsid w:val="002347EB"/>
    <w:rsid w:val="00241938"/>
    <w:rsid w:val="00245C8B"/>
    <w:rsid w:val="00250D44"/>
    <w:rsid w:val="00260D45"/>
    <w:rsid w:val="002641DF"/>
    <w:rsid w:val="0026585B"/>
    <w:rsid w:val="00265948"/>
    <w:rsid w:val="002671AF"/>
    <w:rsid w:val="00271878"/>
    <w:rsid w:val="00280F65"/>
    <w:rsid w:val="00283556"/>
    <w:rsid w:val="00284C4E"/>
    <w:rsid w:val="00294FF9"/>
    <w:rsid w:val="002A2893"/>
    <w:rsid w:val="002B1072"/>
    <w:rsid w:val="002B686F"/>
    <w:rsid w:val="002C18F5"/>
    <w:rsid w:val="002C42FC"/>
    <w:rsid w:val="002C4982"/>
    <w:rsid w:val="002D0106"/>
    <w:rsid w:val="002D4D4F"/>
    <w:rsid w:val="002E7C6A"/>
    <w:rsid w:val="002F1B7D"/>
    <w:rsid w:val="00302804"/>
    <w:rsid w:val="003052C3"/>
    <w:rsid w:val="00306A85"/>
    <w:rsid w:val="0030714F"/>
    <w:rsid w:val="00311B22"/>
    <w:rsid w:val="00311B73"/>
    <w:rsid w:val="00320E93"/>
    <w:rsid w:val="00321E31"/>
    <w:rsid w:val="00327343"/>
    <w:rsid w:val="00327670"/>
    <w:rsid w:val="00330273"/>
    <w:rsid w:val="00334F98"/>
    <w:rsid w:val="003357A5"/>
    <w:rsid w:val="003369DD"/>
    <w:rsid w:val="00344070"/>
    <w:rsid w:val="00353435"/>
    <w:rsid w:val="0035408F"/>
    <w:rsid w:val="0035417B"/>
    <w:rsid w:val="00360DFB"/>
    <w:rsid w:val="003643FC"/>
    <w:rsid w:val="00381220"/>
    <w:rsid w:val="003871D3"/>
    <w:rsid w:val="00387245"/>
    <w:rsid w:val="0039203F"/>
    <w:rsid w:val="00392CB0"/>
    <w:rsid w:val="0039784A"/>
    <w:rsid w:val="003A25C1"/>
    <w:rsid w:val="003A4534"/>
    <w:rsid w:val="003A5518"/>
    <w:rsid w:val="003B56D1"/>
    <w:rsid w:val="003B5800"/>
    <w:rsid w:val="003B5BA8"/>
    <w:rsid w:val="003C0457"/>
    <w:rsid w:val="003C1C68"/>
    <w:rsid w:val="003C1F17"/>
    <w:rsid w:val="003C2DE8"/>
    <w:rsid w:val="003C57B8"/>
    <w:rsid w:val="003C63F1"/>
    <w:rsid w:val="003C65DD"/>
    <w:rsid w:val="003D5460"/>
    <w:rsid w:val="003E07CF"/>
    <w:rsid w:val="003E21BC"/>
    <w:rsid w:val="003E4035"/>
    <w:rsid w:val="003F0E94"/>
    <w:rsid w:val="003F3306"/>
    <w:rsid w:val="003F3D54"/>
    <w:rsid w:val="00414120"/>
    <w:rsid w:val="00416A70"/>
    <w:rsid w:val="0042448F"/>
    <w:rsid w:val="00426462"/>
    <w:rsid w:val="004416D2"/>
    <w:rsid w:val="00442A2B"/>
    <w:rsid w:val="00443892"/>
    <w:rsid w:val="00453B8F"/>
    <w:rsid w:val="00453BEF"/>
    <w:rsid w:val="00454C48"/>
    <w:rsid w:val="0046159E"/>
    <w:rsid w:val="00470AAF"/>
    <w:rsid w:val="00472A1C"/>
    <w:rsid w:val="0047406D"/>
    <w:rsid w:val="00477D2D"/>
    <w:rsid w:val="0048167B"/>
    <w:rsid w:val="00482BE8"/>
    <w:rsid w:val="00483C4E"/>
    <w:rsid w:val="00483E9F"/>
    <w:rsid w:val="00485B56"/>
    <w:rsid w:val="00491F49"/>
    <w:rsid w:val="00492C57"/>
    <w:rsid w:val="0049575F"/>
    <w:rsid w:val="004A42A8"/>
    <w:rsid w:val="004A7A2A"/>
    <w:rsid w:val="004C2771"/>
    <w:rsid w:val="004C2920"/>
    <w:rsid w:val="004D22E2"/>
    <w:rsid w:val="004D271B"/>
    <w:rsid w:val="004D6009"/>
    <w:rsid w:val="004F6174"/>
    <w:rsid w:val="0050234C"/>
    <w:rsid w:val="00506F9A"/>
    <w:rsid w:val="005134CA"/>
    <w:rsid w:val="005164E1"/>
    <w:rsid w:val="0052423F"/>
    <w:rsid w:val="00532243"/>
    <w:rsid w:val="00532359"/>
    <w:rsid w:val="005338E4"/>
    <w:rsid w:val="00535161"/>
    <w:rsid w:val="00535349"/>
    <w:rsid w:val="00544A3A"/>
    <w:rsid w:val="00545914"/>
    <w:rsid w:val="00545E5D"/>
    <w:rsid w:val="00546E4A"/>
    <w:rsid w:val="00547C9C"/>
    <w:rsid w:val="00567DA0"/>
    <w:rsid w:val="00571A90"/>
    <w:rsid w:val="005770AD"/>
    <w:rsid w:val="005979A2"/>
    <w:rsid w:val="005A153A"/>
    <w:rsid w:val="005B64AB"/>
    <w:rsid w:val="005C1230"/>
    <w:rsid w:val="005C47C5"/>
    <w:rsid w:val="005C4985"/>
    <w:rsid w:val="005C6A08"/>
    <w:rsid w:val="005D18C7"/>
    <w:rsid w:val="005D316F"/>
    <w:rsid w:val="005D73CD"/>
    <w:rsid w:val="005E4286"/>
    <w:rsid w:val="005E5573"/>
    <w:rsid w:val="005E7129"/>
    <w:rsid w:val="00600992"/>
    <w:rsid w:val="00611DA8"/>
    <w:rsid w:val="006124A0"/>
    <w:rsid w:val="00623D52"/>
    <w:rsid w:val="00630680"/>
    <w:rsid w:val="00633257"/>
    <w:rsid w:val="00633CCE"/>
    <w:rsid w:val="006358D0"/>
    <w:rsid w:val="006363F4"/>
    <w:rsid w:val="00641562"/>
    <w:rsid w:val="00642C20"/>
    <w:rsid w:val="00646F9D"/>
    <w:rsid w:val="006531AB"/>
    <w:rsid w:val="00657AC6"/>
    <w:rsid w:val="006622CE"/>
    <w:rsid w:val="0066488A"/>
    <w:rsid w:val="006675E4"/>
    <w:rsid w:val="00670E3D"/>
    <w:rsid w:val="006720EC"/>
    <w:rsid w:val="00672FFA"/>
    <w:rsid w:val="00673A53"/>
    <w:rsid w:val="00673DF0"/>
    <w:rsid w:val="00674073"/>
    <w:rsid w:val="00676DFA"/>
    <w:rsid w:val="00680B93"/>
    <w:rsid w:val="00680E90"/>
    <w:rsid w:val="00681BB5"/>
    <w:rsid w:val="00683F0B"/>
    <w:rsid w:val="00686421"/>
    <w:rsid w:val="006A31B3"/>
    <w:rsid w:val="006A72C5"/>
    <w:rsid w:val="006B78F0"/>
    <w:rsid w:val="006C11C5"/>
    <w:rsid w:val="006C1FF0"/>
    <w:rsid w:val="006C3DF8"/>
    <w:rsid w:val="006C5326"/>
    <w:rsid w:val="006D6EDE"/>
    <w:rsid w:val="006E700C"/>
    <w:rsid w:val="006F2022"/>
    <w:rsid w:val="006F3993"/>
    <w:rsid w:val="006F54C5"/>
    <w:rsid w:val="006F7AA8"/>
    <w:rsid w:val="00702608"/>
    <w:rsid w:val="00713DFE"/>
    <w:rsid w:val="0072562A"/>
    <w:rsid w:val="00746B5E"/>
    <w:rsid w:val="0075195E"/>
    <w:rsid w:val="00753CFE"/>
    <w:rsid w:val="007569B5"/>
    <w:rsid w:val="00757724"/>
    <w:rsid w:val="00761E67"/>
    <w:rsid w:val="007628EF"/>
    <w:rsid w:val="007633C7"/>
    <w:rsid w:val="00776C0F"/>
    <w:rsid w:val="00776C91"/>
    <w:rsid w:val="0078009D"/>
    <w:rsid w:val="007812A2"/>
    <w:rsid w:val="00781543"/>
    <w:rsid w:val="007829D1"/>
    <w:rsid w:val="007835C3"/>
    <w:rsid w:val="00790A5F"/>
    <w:rsid w:val="007940D4"/>
    <w:rsid w:val="007962C3"/>
    <w:rsid w:val="007A1890"/>
    <w:rsid w:val="007B0BA5"/>
    <w:rsid w:val="007B1D2B"/>
    <w:rsid w:val="007B458A"/>
    <w:rsid w:val="007C0BD3"/>
    <w:rsid w:val="007C16E5"/>
    <w:rsid w:val="007C1F3E"/>
    <w:rsid w:val="007C48F1"/>
    <w:rsid w:val="007D7291"/>
    <w:rsid w:val="007F1FCA"/>
    <w:rsid w:val="007F6AE2"/>
    <w:rsid w:val="008014D1"/>
    <w:rsid w:val="00803196"/>
    <w:rsid w:val="0080402C"/>
    <w:rsid w:val="008105F4"/>
    <w:rsid w:val="00816373"/>
    <w:rsid w:val="008214F2"/>
    <w:rsid w:val="00830A62"/>
    <w:rsid w:val="00843EC4"/>
    <w:rsid w:val="00847056"/>
    <w:rsid w:val="00851974"/>
    <w:rsid w:val="00851B77"/>
    <w:rsid w:val="00852DE0"/>
    <w:rsid w:val="0085726C"/>
    <w:rsid w:val="00861765"/>
    <w:rsid w:val="00862C28"/>
    <w:rsid w:val="00863228"/>
    <w:rsid w:val="00873B83"/>
    <w:rsid w:val="00873DAD"/>
    <w:rsid w:val="00886498"/>
    <w:rsid w:val="00892FA3"/>
    <w:rsid w:val="008962EB"/>
    <w:rsid w:val="008A0C2F"/>
    <w:rsid w:val="008A6498"/>
    <w:rsid w:val="008A79A1"/>
    <w:rsid w:val="008B0E10"/>
    <w:rsid w:val="008C3595"/>
    <w:rsid w:val="008C5B76"/>
    <w:rsid w:val="008C6559"/>
    <w:rsid w:val="008D17B9"/>
    <w:rsid w:val="008D46F6"/>
    <w:rsid w:val="008D7097"/>
    <w:rsid w:val="008E1DFA"/>
    <w:rsid w:val="008F4EAF"/>
    <w:rsid w:val="00901C4C"/>
    <w:rsid w:val="00902E31"/>
    <w:rsid w:val="00905430"/>
    <w:rsid w:val="00912916"/>
    <w:rsid w:val="00912AC6"/>
    <w:rsid w:val="00913D7F"/>
    <w:rsid w:val="00914937"/>
    <w:rsid w:val="0091648A"/>
    <w:rsid w:val="00917622"/>
    <w:rsid w:val="00921BA7"/>
    <w:rsid w:val="00922850"/>
    <w:rsid w:val="00931411"/>
    <w:rsid w:val="009314C6"/>
    <w:rsid w:val="009326E5"/>
    <w:rsid w:val="00942214"/>
    <w:rsid w:val="00942A6F"/>
    <w:rsid w:val="009432AB"/>
    <w:rsid w:val="0094452B"/>
    <w:rsid w:val="00950EAB"/>
    <w:rsid w:val="00952B8C"/>
    <w:rsid w:val="00955DCC"/>
    <w:rsid w:val="009602BC"/>
    <w:rsid w:val="00963F48"/>
    <w:rsid w:val="00967AEC"/>
    <w:rsid w:val="00967E81"/>
    <w:rsid w:val="00970B08"/>
    <w:rsid w:val="00974778"/>
    <w:rsid w:val="00983FF8"/>
    <w:rsid w:val="00986F13"/>
    <w:rsid w:val="00987B08"/>
    <w:rsid w:val="00987DAD"/>
    <w:rsid w:val="00993BA7"/>
    <w:rsid w:val="00993D29"/>
    <w:rsid w:val="009A004E"/>
    <w:rsid w:val="009A08AC"/>
    <w:rsid w:val="009A5514"/>
    <w:rsid w:val="009A5B14"/>
    <w:rsid w:val="009C49C6"/>
    <w:rsid w:val="009C6D3E"/>
    <w:rsid w:val="009C7CBF"/>
    <w:rsid w:val="009D3ACC"/>
    <w:rsid w:val="009E5967"/>
    <w:rsid w:val="009E60F9"/>
    <w:rsid w:val="009E655B"/>
    <w:rsid w:val="009E66D7"/>
    <w:rsid w:val="009E6D69"/>
    <w:rsid w:val="00A024C5"/>
    <w:rsid w:val="00A036E2"/>
    <w:rsid w:val="00A0524C"/>
    <w:rsid w:val="00A15FDA"/>
    <w:rsid w:val="00A16A52"/>
    <w:rsid w:val="00A16DFD"/>
    <w:rsid w:val="00A3051D"/>
    <w:rsid w:val="00A3573B"/>
    <w:rsid w:val="00A42193"/>
    <w:rsid w:val="00A440D6"/>
    <w:rsid w:val="00A46160"/>
    <w:rsid w:val="00A462B7"/>
    <w:rsid w:val="00A51F54"/>
    <w:rsid w:val="00A55328"/>
    <w:rsid w:val="00A56AB1"/>
    <w:rsid w:val="00A60EB0"/>
    <w:rsid w:val="00A66310"/>
    <w:rsid w:val="00A72931"/>
    <w:rsid w:val="00A73A62"/>
    <w:rsid w:val="00A755BB"/>
    <w:rsid w:val="00A755F4"/>
    <w:rsid w:val="00A81EDA"/>
    <w:rsid w:val="00A8414D"/>
    <w:rsid w:val="00A901D9"/>
    <w:rsid w:val="00A914FD"/>
    <w:rsid w:val="00A93CF4"/>
    <w:rsid w:val="00A94A29"/>
    <w:rsid w:val="00A963D3"/>
    <w:rsid w:val="00A96B0B"/>
    <w:rsid w:val="00A96E97"/>
    <w:rsid w:val="00AA20CC"/>
    <w:rsid w:val="00AA6EC2"/>
    <w:rsid w:val="00AA6F75"/>
    <w:rsid w:val="00AB1546"/>
    <w:rsid w:val="00AB636F"/>
    <w:rsid w:val="00AC0849"/>
    <w:rsid w:val="00AC2ED8"/>
    <w:rsid w:val="00AC4FEA"/>
    <w:rsid w:val="00AC520F"/>
    <w:rsid w:val="00AC60F9"/>
    <w:rsid w:val="00AC6DE9"/>
    <w:rsid w:val="00AD17B0"/>
    <w:rsid w:val="00AD1C6C"/>
    <w:rsid w:val="00AD20C4"/>
    <w:rsid w:val="00AD70DF"/>
    <w:rsid w:val="00AD7384"/>
    <w:rsid w:val="00AE201B"/>
    <w:rsid w:val="00AE4F58"/>
    <w:rsid w:val="00AE6885"/>
    <w:rsid w:val="00AF2CE8"/>
    <w:rsid w:val="00B038B3"/>
    <w:rsid w:val="00B055BA"/>
    <w:rsid w:val="00B058D8"/>
    <w:rsid w:val="00B07016"/>
    <w:rsid w:val="00B07E13"/>
    <w:rsid w:val="00B15377"/>
    <w:rsid w:val="00B1552B"/>
    <w:rsid w:val="00B15598"/>
    <w:rsid w:val="00B20671"/>
    <w:rsid w:val="00B24187"/>
    <w:rsid w:val="00B2552B"/>
    <w:rsid w:val="00B276F5"/>
    <w:rsid w:val="00B42A1D"/>
    <w:rsid w:val="00B451D3"/>
    <w:rsid w:val="00B459F2"/>
    <w:rsid w:val="00B535A5"/>
    <w:rsid w:val="00B5505D"/>
    <w:rsid w:val="00B62C92"/>
    <w:rsid w:val="00B6455A"/>
    <w:rsid w:val="00B65A27"/>
    <w:rsid w:val="00B743B4"/>
    <w:rsid w:val="00B80A51"/>
    <w:rsid w:val="00B82E29"/>
    <w:rsid w:val="00B92605"/>
    <w:rsid w:val="00B97056"/>
    <w:rsid w:val="00B97FF9"/>
    <w:rsid w:val="00BA385B"/>
    <w:rsid w:val="00BA3BBE"/>
    <w:rsid w:val="00BA4C60"/>
    <w:rsid w:val="00BB5559"/>
    <w:rsid w:val="00BB66E3"/>
    <w:rsid w:val="00BC0393"/>
    <w:rsid w:val="00BC1C60"/>
    <w:rsid w:val="00BC1F70"/>
    <w:rsid w:val="00BC3E72"/>
    <w:rsid w:val="00BD08C5"/>
    <w:rsid w:val="00BD0979"/>
    <w:rsid w:val="00BD0FA9"/>
    <w:rsid w:val="00BD108B"/>
    <w:rsid w:val="00BD2C3E"/>
    <w:rsid w:val="00BE1E30"/>
    <w:rsid w:val="00BE2C95"/>
    <w:rsid w:val="00BE361F"/>
    <w:rsid w:val="00BE4584"/>
    <w:rsid w:val="00BE5A7D"/>
    <w:rsid w:val="00BE6295"/>
    <w:rsid w:val="00BE6A16"/>
    <w:rsid w:val="00BE7201"/>
    <w:rsid w:val="00BF106C"/>
    <w:rsid w:val="00BF1CFC"/>
    <w:rsid w:val="00BF49E0"/>
    <w:rsid w:val="00C01884"/>
    <w:rsid w:val="00C019DF"/>
    <w:rsid w:val="00C15B6C"/>
    <w:rsid w:val="00C16B20"/>
    <w:rsid w:val="00C17819"/>
    <w:rsid w:val="00C17A4D"/>
    <w:rsid w:val="00C24DE5"/>
    <w:rsid w:val="00C26531"/>
    <w:rsid w:val="00C309B9"/>
    <w:rsid w:val="00C3424E"/>
    <w:rsid w:val="00C35CDD"/>
    <w:rsid w:val="00C47495"/>
    <w:rsid w:val="00C6343B"/>
    <w:rsid w:val="00C64843"/>
    <w:rsid w:val="00C717FF"/>
    <w:rsid w:val="00C733A4"/>
    <w:rsid w:val="00C7533F"/>
    <w:rsid w:val="00C90F65"/>
    <w:rsid w:val="00C919A0"/>
    <w:rsid w:val="00C97A66"/>
    <w:rsid w:val="00CB1F26"/>
    <w:rsid w:val="00CB51B9"/>
    <w:rsid w:val="00CC3EA8"/>
    <w:rsid w:val="00CD0FEC"/>
    <w:rsid w:val="00CD62D1"/>
    <w:rsid w:val="00CF1994"/>
    <w:rsid w:val="00CF4D34"/>
    <w:rsid w:val="00D10871"/>
    <w:rsid w:val="00D15E35"/>
    <w:rsid w:val="00D1747C"/>
    <w:rsid w:val="00D27E01"/>
    <w:rsid w:val="00D3066E"/>
    <w:rsid w:val="00D32580"/>
    <w:rsid w:val="00D44DAD"/>
    <w:rsid w:val="00D45E59"/>
    <w:rsid w:val="00D51B0D"/>
    <w:rsid w:val="00D51D62"/>
    <w:rsid w:val="00D53737"/>
    <w:rsid w:val="00D5442E"/>
    <w:rsid w:val="00D5667F"/>
    <w:rsid w:val="00D56733"/>
    <w:rsid w:val="00D5762A"/>
    <w:rsid w:val="00D64637"/>
    <w:rsid w:val="00D6533C"/>
    <w:rsid w:val="00D66E9A"/>
    <w:rsid w:val="00D6741D"/>
    <w:rsid w:val="00D7051D"/>
    <w:rsid w:val="00D722FB"/>
    <w:rsid w:val="00D763F3"/>
    <w:rsid w:val="00D77F09"/>
    <w:rsid w:val="00D8125A"/>
    <w:rsid w:val="00D95989"/>
    <w:rsid w:val="00DA4E6E"/>
    <w:rsid w:val="00DA6721"/>
    <w:rsid w:val="00DA7969"/>
    <w:rsid w:val="00DB0C0B"/>
    <w:rsid w:val="00DB52BB"/>
    <w:rsid w:val="00DC0867"/>
    <w:rsid w:val="00DC0AEB"/>
    <w:rsid w:val="00DD3952"/>
    <w:rsid w:val="00DD4F5C"/>
    <w:rsid w:val="00DD66FB"/>
    <w:rsid w:val="00DD6A0E"/>
    <w:rsid w:val="00DD6E2E"/>
    <w:rsid w:val="00DE563B"/>
    <w:rsid w:val="00DF3B20"/>
    <w:rsid w:val="00DF5B15"/>
    <w:rsid w:val="00E03969"/>
    <w:rsid w:val="00E0448F"/>
    <w:rsid w:val="00E22CA2"/>
    <w:rsid w:val="00E266FA"/>
    <w:rsid w:val="00E26E02"/>
    <w:rsid w:val="00E275D3"/>
    <w:rsid w:val="00E275DA"/>
    <w:rsid w:val="00E339D1"/>
    <w:rsid w:val="00E3786F"/>
    <w:rsid w:val="00E64BDF"/>
    <w:rsid w:val="00E70A74"/>
    <w:rsid w:val="00E71717"/>
    <w:rsid w:val="00E722B8"/>
    <w:rsid w:val="00E7605C"/>
    <w:rsid w:val="00E760D2"/>
    <w:rsid w:val="00E82CA4"/>
    <w:rsid w:val="00E849BD"/>
    <w:rsid w:val="00E868CD"/>
    <w:rsid w:val="00E87558"/>
    <w:rsid w:val="00E93D63"/>
    <w:rsid w:val="00EA239C"/>
    <w:rsid w:val="00EA5201"/>
    <w:rsid w:val="00EB4862"/>
    <w:rsid w:val="00EC0F45"/>
    <w:rsid w:val="00EC19CE"/>
    <w:rsid w:val="00ED4386"/>
    <w:rsid w:val="00ED5144"/>
    <w:rsid w:val="00ED546F"/>
    <w:rsid w:val="00EE3097"/>
    <w:rsid w:val="00EE5779"/>
    <w:rsid w:val="00EF2C5A"/>
    <w:rsid w:val="00F071AA"/>
    <w:rsid w:val="00F07675"/>
    <w:rsid w:val="00F12A73"/>
    <w:rsid w:val="00F13800"/>
    <w:rsid w:val="00F17D5C"/>
    <w:rsid w:val="00F27522"/>
    <w:rsid w:val="00F31FB3"/>
    <w:rsid w:val="00F502AA"/>
    <w:rsid w:val="00F508E8"/>
    <w:rsid w:val="00F51687"/>
    <w:rsid w:val="00F51907"/>
    <w:rsid w:val="00F528BA"/>
    <w:rsid w:val="00F52E2D"/>
    <w:rsid w:val="00F60600"/>
    <w:rsid w:val="00F62621"/>
    <w:rsid w:val="00F62C7B"/>
    <w:rsid w:val="00F75856"/>
    <w:rsid w:val="00F77B4D"/>
    <w:rsid w:val="00F871AE"/>
    <w:rsid w:val="00F938A7"/>
    <w:rsid w:val="00FA2784"/>
    <w:rsid w:val="00FA321F"/>
    <w:rsid w:val="00FA50EE"/>
    <w:rsid w:val="00FA6092"/>
    <w:rsid w:val="00FB2FB0"/>
    <w:rsid w:val="00FB56D8"/>
    <w:rsid w:val="00FC5E35"/>
    <w:rsid w:val="00FD5A2E"/>
    <w:rsid w:val="00FE3357"/>
    <w:rsid w:val="00FE673F"/>
    <w:rsid w:val="00FF53E5"/>
    <w:rsid w:val="030157E6"/>
    <w:rsid w:val="036B0FA6"/>
    <w:rsid w:val="03D45D63"/>
    <w:rsid w:val="06642F94"/>
    <w:rsid w:val="08BE4259"/>
    <w:rsid w:val="101B088F"/>
    <w:rsid w:val="112921E7"/>
    <w:rsid w:val="12776D99"/>
    <w:rsid w:val="12AD69C2"/>
    <w:rsid w:val="152E6FB0"/>
    <w:rsid w:val="15773F81"/>
    <w:rsid w:val="15BF7456"/>
    <w:rsid w:val="1B3436A4"/>
    <w:rsid w:val="1C01234A"/>
    <w:rsid w:val="1FF5637B"/>
    <w:rsid w:val="203E1915"/>
    <w:rsid w:val="204654AE"/>
    <w:rsid w:val="22E263A9"/>
    <w:rsid w:val="23A464EA"/>
    <w:rsid w:val="23E87286"/>
    <w:rsid w:val="246A7CF7"/>
    <w:rsid w:val="25A05E45"/>
    <w:rsid w:val="28766EDD"/>
    <w:rsid w:val="28E8401B"/>
    <w:rsid w:val="2B124CD6"/>
    <w:rsid w:val="2B7357DF"/>
    <w:rsid w:val="2D21507D"/>
    <w:rsid w:val="2E7915C5"/>
    <w:rsid w:val="313C0194"/>
    <w:rsid w:val="325563B6"/>
    <w:rsid w:val="330709BD"/>
    <w:rsid w:val="36076FBE"/>
    <w:rsid w:val="382660BD"/>
    <w:rsid w:val="38B456E8"/>
    <w:rsid w:val="394004C4"/>
    <w:rsid w:val="3D722B8D"/>
    <w:rsid w:val="42AA5912"/>
    <w:rsid w:val="43252D00"/>
    <w:rsid w:val="45200822"/>
    <w:rsid w:val="459D74CD"/>
    <w:rsid w:val="4818330F"/>
    <w:rsid w:val="4A5D2B4E"/>
    <w:rsid w:val="4B303A37"/>
    <w:rsid w:val="4C8C794D"/>
    <w:rsid w:val="4D2356CE"/>
    <w:rsid w:val="4D5B73EB"/>
    <w:rsid w:val="4F287C59"/>
    <w:rsid w:val="51E7183A"/>
    <w:rsid w:val="55672FFF"/>
    <w:rsid w:val="59372AD7"/>
    <w:rsid w:val="5A166D7F"/>
    <w:rsid w:val="5BB741EE"/>
    <w:rsid w:val="5C651A85"/>
    <w:rsid w:val="5D777A14"/>
    <w:rsid w:val="5F067B25"/>
    <w:rsid w:val="61A35EE5"/>
    <w:rsid w:val="625E178B"/>
    <w:rsid w:val="6454095A"/>
    <w:rsid w:val="67484B44"/>
    <w:rsid w:val="67DB6500"/>
    <w:rsid w:val="69CD2BAE"/>
    <w:rsid w:val="6CC67D0E"/>
    <w:rsid w:val="6D1A7001"/>
    <w:rsid w:val="6DB962D1"/>
    <w:rsid w:val="70A03D70"/>
    <w:rsid w:val="71182481"/>
    <w:rsid w:val="749A4A5D"/>
    <w:rsid w:val="753005E5"/>
    <w:rsid w:val="779D3468"/>
    <w:rsid w:val="792A37E9"/>
    <w:rsid w:val="79FF1C36"/>
    <w:rsid w:val="7AB25BE3"/>
    <w:rsid w:val="7AE92D9F"/>
    <w:rsid w:val="7F9E2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Footer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68</Words>
  <Characters>389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2020-07-06T11:40:00Z</dcterms:created>
  <dc:creator>AutoBVT</dc:creator>
  <cp:lastModifiedBy>木子言成。</cp:lastModifiedBy>
  <dcterms:modified xsi:type="dcterms:W3CDTF">2021-04-14T11:55:07Z</dcterms:modified>
  <dc:title>健康诚信承诺书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205823005_btnclosed</vt:lpwstr>
  </property>
  <property fmtid="{D5CDD505-2E9C-101B-9397-08002B2CF9AE}" pid="4" name="ICV">
    <vt:lpwstr>9A13EFDC2CC049EB8279A32CF65732AE</vt:lpwstr>
  </property>
</Properties>
</file>